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A486D" w14:textId="1D310DF2" w:rsidR="00F33C34" w:rsidRDefault="00CE1915">
      <w:r w:rsidRPr="0059762F">
        <w:rPr>
          <w:noProof/>
          <w:szCs w:val="4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2E7D53" wp14:editId="7DEB42E2">
                <wp:simplePos x="0" y="0"/>
                <wp:positionH relativeFrom="column">
                  <wp:posOffset>-19050</wp:posOffset>
                </wp:positionH>
                <wp:positionV relativeFrom="paragraph">
                  <wp:posOffset>279399</wp:posOffset>
                </wp:positionV>
                <wp:extent cx="2360930" cy="1404620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78A32" w14:textId="4923E2C6" w:rsidR="0059762F" w:rsidRPr="00CE1915" w:rsidRDefault="0059762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E1915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30 WOOD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2E7D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22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" fillcolor="#33473c [2415]">
                <v:textbox style="mso-fit-shape-to-text:t">
                  <w:txbxContent>
                    <w:p w14:paraId="50378A32" w14:textId="4923E2C6" w:rsidR="0059762F" w:rsidRPr="00CE1915" w:rsidRDefault="0059762F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E1915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30 WOOD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4450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57FEA428" wp14:editId="02CF7F3B">
                <wp:simplePos x="0" y="0"/>
                <wp:positionH relativeFrom="column">
                  <wp:posOffset>-457200</wp:posOffset>
                </wp:positionH>
                <wp:positionV relativeFrom="paragraph">
                  <wp:posOffset>276225</wp:posOffset>
                </wp:positionV>
                <wp:extent cx="9765665" cy="7535545"/>
                <wp:effectExtent l="0" t="0" r="6985" b="8255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5665" cy="7535545"/>
                          <a:chOff x="144391" y="-132943"/>
                          <a:chExt cx="9738293" cy="7527581"/>
                        </a:xfrm>
                      </wpg:grpSpPr>
                      <wps:wsp>
                        <wps:cNvPr id="19" name="Rectangle 35"/>
                        <wps:cNvSpPr/>
                        <wps:spPr>
                          <a:xfrm>
                            <a:off x="2604560" y="782838"/>
                            <a:ext cx="4416307" cy="6452578"/>
                          </a:xfrm>
                          <a:custGeom>
                            <a:avLst/>
                            <a:gdLst>
                              <a:gd name="connsiteX0" fmla="*/ 0 w 3313465"/>
                              <a:gd name="connsiteY0" fmla="*/ 0 h 4977158"/>
                              <a:gd name="connsiteX1" fmla="*/ 3313465 w 3313465"/>
                              <a:gd name="connsiteY1" fmla="*/ 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891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891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891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256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256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3465"/>
                              <a:gd name="connsiteY0" fmla="*/ 0 h 4977158"/>
                              <a:gd name="connsiteX1" fmla="*/ 3300765 w 3313465"/>
                              <a:gd name="connsiteY1" fmla="*/ 1625600 h 4977158"/>
                              <a:gd name="connsiteX2" fmla="*/ 3313465 w 3313465"/>
                              <a:gd name="connsiteY2" fmla="*/ 4977158 h 4977158"/>
                              <a:gd name="connsiteX3" fmla="*/ 0 w 3313465"/>
                              <a:gd name="connsiteY3" fmla="*/ 4977158 h 4977158"/>
                              <a:gd name="connsiteX4" fmla="*/ 0 w 3313465"/>
                              <a:gd name="connsiteY4" fmla="*/ 0 h 4977158"/>
                              <a:gd name="connsiteX0" fmla="*/ 0 w 3314686"/>
                              <a:gd name="connsiteY0" fmla="*/ 0 h 4977158"/>
                              <a:gd name="connsiteX1" fmla="*/ 3313465 w 3314686"/>
                              <a:gd name="connsiteY1" fmla="*/ 1689100 h 4977158"/>
                              <a:gd name="connsiteX2" fmla="*/ 3313465 w 3314686"/>
                              <a:gd name="connsiteY2" fmla="*/ 4977158 h 4977158"/>
                              <a:gd name="connsiteX3" fmla="*/ 0 w 3314686"/>
                              <a:gd name="connsiteY3" fmla="*/ 4977158 h 4977158"/>
                              <a:gd name="connsiteX4" fmla="*/ 0 w 3314686"/>
                              <a:gd name="connsiteY4" fmla="*/ 0 h 4977158"/>
                              <a:gd name="connsiteX0" fmla="*/ 0 w 3314686"/>
                              <a:gd name="connsiteY0" fmla="*/ 0 h 4977158"/>
                              <a:gd name="connsiteX1" fmla="*/ 3313465 w 3314686"/>
                              <a:gd name="connsiteY1" fmla="*/ 1612900 h 4977158"/>
                              <a:gd name="connsiteX2" fmla="*/ 3313465 w 3314686"/>
                              <a:gd name="connsiteY2" fmla="*/ 4977158 h 4977158"/>
                              <a:gd name="connsiteX3" fmla="*/ 0 w 3314686"/>
                              <a:gd name="connsiteY3" fmla="*/ 4977158 h 4977158"/>
                              <a:gd name="connsiteX4" fmla="*/ 0 w 3314686"/>
                              <a:gd name="connsiteY4" fmla="*/ 0 h 49771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14686" h="4977158">
                                <a:moveTo>
                                  <a:pt x="0" y="0"/>
                                </a:moveTo>
                                <a:cubicBezTo>
                                  <a:pt x="1112955" y="194733"/>
                                  <a:pt x="2048110" y="541867"/>
                                  <a:pt x="3313465" y="1612900"/>
                                </a:cubicBezTo>
                                <a:cubicBezTo>
                                  <a:pt x="3317698" y="2708919"/>
                                  <a:pt x="3309232" y="3881139"/>
                                  <a:pt x="3313465" y="4977158"/>
                                </a:cubicBezTo>
                                <a:lnTo>
                                  <a:pt x="0" y="4977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 rot="5400000" flipH="1">
                            <a:off x="4204474" y="-2357761"/>
                            <a:ext cx="3453392" cy="7903028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 flipH="1">
                            <a:off x="2737439" y="1182050"/>
                            <a:ext cx="3393892" cy="2360148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 flipH="1">
                            <a:off x="3288407" y="1911235"/>
                            <a:ext cx="4238888" cy="2687344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 flipH="1">
                            <a:off x="144391" y="6023219"/>
                            <a:ext cx="5926941" cy="1371419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 rot="5064450" flipH="1">
                            <a:off x="2001910" y="547827"/>
                            <a:ext cx="3424354" cy="2267913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150A4" id="Group 12" o:spid="_x0000_s1026" alt="&quot;&quot;" style="position:absolute;margin-left:-36pt;margin-top:21.75pt;width:768.95pt;height:593.35pt;z-index:-251650048;mso-width-relative:margin;mso-height-relative:margin" coordorigin="1443,-1329" coordsize="97382,7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">
                <v:shape id="Rectangle 35" o:spid="_x0000_s1027" style="position:absolute;left:26045;top:7828;width:44163;height:64526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  <v:stroke joinstyle="miter"/>
                  <v:path arrowok="t" o:connecttype="custom" o:connectlocs="0,0;4414680,2091025;4414680,6452578;0,6452578;0,0" o:connectangles="0,0,0,0,0"/>
                </v:shape>
                <v:shape id="Freeform 14" o:spid="_x0000_s1028" alt="&quot;&quot;" style="position:absolute;left:42044;top:-23577;width:34533;height:79030;rotation:-90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453392,0;3453392,5749711;182271,7903028;0,7903028;0,0;3453392,0" o:connectangles="0,0,0,0,0,0"/>
                </v:shape>
                <v:shape id="Freeform 19" o:spid="_x0000_s1029" style="position:absolute;left:27374;top:11820;width:33939;height:23601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  <v:path arrowok="t" o:connecttype="custom" o:connectlocs="3393892,0;3393892,488195;1956291,947292;0,2360148;0,2230825;2804764,113158;3259417,25865;3393892,0" o:connectangles="0,0,0,0,0,0,0,0"/>
                </v:shape>
                <v:shape id="Freeform 20" o:spid="_x0000_s1030" style="position:absolute;left:32884;top:19112;width:42388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  <v:path arrowok="t" o:connecttype="custom" o:connectlocs="4238888,0;4238888,491548;2443359,1086580;0,2687344;0,2557989;3503081,171395;4070932,42040;4238888,0" o:connectangles="0,0,0,0,0,0,0,0"/>
                </v:shape>
                <v:shape id="Freeform 21" o:spid="_x0000_s1031" style="position:absolute;left:1443;top:60232;width:59270;height:1371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5926941,288197;5926941,1371419;0,1371419;5926941,288197" o:connectangles="0,0,0,0"/>
                </v:shape>
                <v:shape id="Freeform 5" o:spid="_x0000_s1032" style="position:absolute;left:20020;top:5478;width:34242;height:22679;rotation:-5531730fd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424354,0;3424354,106916;162292,2267913;0,2267913;3424354,0" o:connectangles="0,0,0,0,0"/>
                </v:shape>
                <w10:anchorlock/>
              </v:group>
            </w:pict>
          </mc:Fallback>
        </mc:AlternateContent>
      </w:r>
    </w:p>
    <w:p w14:paraId="0C52AA87" w14:textId="7A0A3E48" w:rsidR="004C222F" w:rsidRPr="004C222F" w:rsidRDefault="008B6C9F" w:rsidP="004C222F"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AA2B55D" wp14:editId="4B599688">
            <wp:simplePos x="0" y="0"/>
            <wp:positionH relativeFrom="column">
              <wp:posOffset>3867150</wp:posOffset>
            </wp:positionH>
            <wp:positionV relativeFrom="paragraph">
              <wp:posOffset>181610</wp:posOffset>
            </wp:positionV>
            <wp:extent cx="5225415" cy="3048000"/>
            <wp:effectExtent l="0" t="0" r="0" b="0"/>
            <wp:wrapNone/>
            <wp:docPr id="521110748" name="Picture 6" descr="Plattsburgh Air Force Base with doors and a gravel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10748" name="Picture 6" descr="Plattsburgh Air Force Base with doors and a gravel roa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520CA" w14:textId="76C275C6" w:rsidR="004C222F" w:rsidRPr="004C222F" w:rsidRDefault="004C222F" w:rsidP="004C222F"/>
    <w:p w14:paraId="2A451DB3" w14:textId="1D2D17B4" w:rsidR="004C222F" w:rsidRPr="004C222F" w:rsidRDefault="008B6C9F" w:rsidP="004C22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C55614" wp14:editId="606354DF">
                <wp:simplePos x="0" y="0"/>
                <wp:positionH relativeFrom="column">
                  <wp:posOffset>9525</wp:posOffset>
                </wp:positionH>
                <wp:positionV relativeFrom="paragraph">
                  <wp:posOffset>15875</wp:posOffset>
                </wp:positionV>
                <wp:extent cx="3590925" cy="3305175"/>
                <wp:effectExtent l="0" t="0" r="28575" b="28575"/>
                <wp:wrapSquare wrapText="bothSides"/>
                <wp:docPr id="698410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3B5CE" w14:textId="77777777" w:rsidR="009147BE" w:rsidRPr="00897DF0" w:rsidRDefault="009147BE" w:rsidP="009147BE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97DF0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NOW LEASING</w:t>
                            </w:r>
                          </w:p>
                          <w:p w14:paraId="276257CF" w14:textId="77777777" w:rsidR="009147BE" w:rsidRPr="00CE1915" w:rsidRDefault="009147BE" w:rsidP="009147B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For July Occupancy</w:t>
                            </w:r>
                          </w:p>
                          <w:p w14:paraId="02CF6DFB" w14:textId="77777777" w:rsidR="009147BE" w:rsidRPr="00CE1915" w:rsidRDefault="009147BE" w:rsidP="009147B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26,400 sf. Subdividable to 1320 sf</w:t>
                            </w:r>
                          </w:p>
                          <w:p w14:paraId="6ABAD820" w14:textId="77777777" w:rsidR="009147BE" w:rsidRPr="00CE1915" w:rsidRDefault="009147BE" w:rsidP="009147B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3 Phase Power</w:t>
                            </w:r>
                          </w:p>
                          <w:p w14:paraId="1D022855" w14:textId="77777777" w:rsidR="009147BE" w:rsidRPr="00CE1915" w:rsidRDefault="009147BE" w:rsidP="009147B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18’ Minimum Ceiling Height</w:t>
                            </w:r>
                          </w:p>
                          <w:p w14:paraId="76D21426" w14:textId="05F5D07C" w:rsidR="009147BE" w:rsidRPr="00CE1915" w:rsidRDefault="009147BE" w:rsidP="009147B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D905B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’ Overhead Doors</w:t>
                            </w:r>
                          </w:p>
                          <w:p w14:paraId="745BFCBF" w14:textId="77777777" w:rsidR="009147BE" w:rsidRPr="00CE1915" w:rsidRDefault="009147BE" w:rsidP="009147B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Gas Heat</w:t>
                            </w:r>
                          </w:p>
                          <w:p w14:paraId="07FC30D6" w14:textId="77777777" w:rsidR="009147BE" w:rsidRPr="00CE1915" w:rsidRDefault="009147BE" w:rsidP="009147B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13.95 psf. Plus Utilities NNN Included</w:t>
                            </w:r>
                          </w:p>
                          <w:p w14:paraId="70EA488C" w14:textId="77777777" w:rsidR="009147BE" w:rsidRPr="00CE1915" w:rsidRDefault="009147BE" w:rsidP="009147B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915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Less than 1 mile from I-87, Exit 10</w:t>
                            </w:r>
                          </w:p>
                          <w:p w14:paraId="42D57BB6" w14:textId="7B400EF3" w:rsidR="009147BE" w:rsidRDefault="00914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5614" id="_x0000_s1027" type="#_x0000_t202" style="position:absolute;margin-left:.75pt;margin-top:1.25pt;width:282.75pt;height:2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">
                <v:textbox>
                  <w:txbxContent>
                    <w:p w14:paraId="1603B5CE" w14:textId="77777777" w:rsidR="009147BE" w:rsidRPr="00897DF0" w:rsidRDefault="009147BE" w:rsidP="009147BE">
                      <w:pPr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97DF0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  <w:u w:val="single"/>
                        </w:rPr>
                        <w:t>NOW LEASING</w:t>
                      </w:r>
                    </w:p>
                    <w:p w14:paraId="276257CF" w14:textId="77777777" w:rsidR="009147BE" w:rsidRPr="00CE1915" w:rsidRDefault="009147BE" w:rsidP="009147BE">
                      <w:pPr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For July Occupancy</w:t>
                      </w:r>
                    </w:p>
                    <w:p w14:paraId="02CF6DFB" w14:textId="77777777" w:rsidR="009147BE" w:rsidRPr="00CE1915" w:rsidRDefault="009147BE" w:rsidP="009147BE">
                      <w:pPr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26,400 sf. Subdividable to 1320 sf</w:t>
                      </w:r>
                    </w:p>
                    <w:p w14:paraId="6ABAD820" w14:textId="77777777" w:rsidR="009147BE" w:rsidRPr="00CE1915" w:rsidRDefault="009147BE" w:rsidP="009147BE">
                      <w:pPr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3 Phase Power</w:t>
                      </w:r>
                    </w:p>
                    <w:p w14:paraId="1D022855" w14:textId="77777777" w:rsidR="009147BE" w:rsidRPr="00CE1915" w:rsidRDefault="009147BE" w:rsidP="009147BE">
                      <w:pPr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18’ Minimum Ceiling Height</w:t>
                      </w:r>
                    </w:p>
                    <w:p w14:paraId="76D21426" w14:textId="05F5D07C" w:rsidR="009147BE" w:rsidRPr="00CE1915" w:rsidRDefault="009147BE" w:rsidP="009147BE">
                      <w:pPr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D905B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’ Overhead Doors</w:t>
                      </w:r>
                    </w:p>
                    <w:p w14:paraId="745BFCBF" w14:textId="77777777" w:rsidR="009147BE" w:rsidRPr="00CE1915" w:rsidRDefault="009147BE" w:rsidP="009147BE">
                      <w:pPr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Gas Heat</w:t>
                      </w:r>
                    </w:p>
                    <w:p w14:paraId="07FC30D6" w14:textId="77777777" w:rsidR="009147BE" w:rsidRPr="00CE1915" w:rsidRDefault="009147BE" w:rsidP="009147BE">
                      <w:pPr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13.95 psf. Plus Utilities NNN Included</w:t>
                      </w:r>
                    </w:p>
                    <w:p w14:paraId="70EA488C" w14:textId="77777777" w:rsidR="009147BE" w:rsidRPr="00CE1915" w:rsidRDefault="009147BE" w:rsidP="009147BE">
                      <w:pPr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CE1915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Less than 1 mile from I-87, Exit 10</w:t>
                      </w:r>
                    </w:p>
                    <w:p w14:paraId="42D57BB6" w14:textId="7B400EF3" w:rsidR="009147BE" w:rsidRDefault="009147BE"/>
                  </w:txbxContent>
                </v:textbox>
                <w10:wrap type="square"/>
              </v:shape>
            </w:pict>
          </mc:Fallback>
        </mc:AlternateContent>
      </w:r>
    </w:p>
    <w:p w14:paraId="3373925A" w14:textId="77777777" w:rsidR="004C222F" w:rsidRPr="004C222F" w:rsidRDefault="004C222F" w:rsidP="004C222F"/>
    <w:p w14:paraId="7FC53E8E" w14:textId="77777777" w:rsidR="004C222F" w:rsidRPr="004C222F" w:rsidRDefault="004C222F" w:rsidP="004C222F"/>
    <w:p w14:paraId="3EC41C07" w14:textId="77777777" w:rsidR="004C222F" w:rsidRPr="004C222F" w:rsidRDefault="004C222F" w:rsidP="004C222F"/>
    <w:p w14:paraId="743FA7C7" w14:textId="77777777" w:rsidR="004C222F" w:rsidRPr="004C222F" w:rsidRDefault="004C222F" w:rsidP="004C222F"/>
    <w:p w14:paraId="32A09CFD" w14:textId="032F5FB3" w:rsidR="004C222F" w:rsidRPr="004C222F" w:rsidRDefault="004C222F" w:rsidP="004C222F"/>
    <w:p w14:paraId="3DB60035" w14:textId="7D3C12C9" w:rsidR="004C222F" w:rsidRPr="004C222F" w:rsidRDefault="008B6C9F" w:rsidP="004C22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3" behindDoc="0" locked="0" layoutInCell="1" allowOverlap="1" wp14:anchorId="180082FB" wp14:editId="4A72AD8D">
                <wp:simplePos x="0" y="0"/>
                <wp:positionH relativeFrom="column">
                  <wp:posOffset>4669155</wp:posOffset>
                </wp:positionH>
                <wp:positionV relativeFrom="paragraph">
                  <wp:posOffset>10160</wp:posOffset>
                </wp:positionV>
                <wp:extent cx="2360930" cy="1560830"/>
                <wp:effectExtent l="57150" t="57150" r="57150" b="58420"/>
                <wp:wrapSquare wrapText="bothSides"/>
                <wp:docPr id="699318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8D61AAB" w14:textId="0E808171" w:rsidR="00897DF0" w:rsidRPr="00897DF0" w:rsidRDefault="00897DF0">
                            <w:pPr>
                              <w:rPr>
                                <w:rFonts w:ascii="Amasis MT Pro Black" w:hAnsi="Amasis MT Pro Black"/>
                                <w:b/>
                                <w:bCs/>
                                <w:color w:val="4A7B29" w:themeColor="accent2" w:themeShade="BF"/>
                                <w:sz w:val="48"/>
                                <w:szCs w:val="48"/>
                              </w:rPr>
                            </w:pPr>
                            <w:r w:rsidRPr="00897DF0">
                              <w:rPr>
                                <w:rFonts w:ascii="Amasis MT Pro Black" w:hAnsi="Amasis MT Pro Black"/>
                                <w:b/>
                                <w:bCs/>
                                <w:color w:val="4A7B29" w:themeColor="accent2" w:themeShade="BF"/>
                                <w:sz w:val="48"/>
                                <w:szCs w:val="48"/>
                              </w:rPr>
                              <w:t>DCG Development</w:t>
                            </w:r>
                          </w:p>
                          <w:p w14:paraId="5CF9255E" w14:textId="78C832E2" w:rsidR="00897DF0" w:rsidRPr="00897DF0" w:rsidRDefault="00897DF0">
                            <w:pPr>
                              <w:rPr>
                                <w:b/>
                                <w:bCs/>
                                <w:color w:val="4A7B29" w:themeColor="accent2" w:themeShade="BF"/>
                                <w:sz w:val="36"/>
                                <w:szCs w:val="36"/>
                              </w:rPr>
                            </w:pPr>
                            <w:r w:rsidRPr="00897DF0">
                              <w:rPr>
                                <w:b/>
                                <w:bCs/>
                                <w:color w:val="4A7B29" w:themeColor="accent2" w:themeShade="BF"/>
                                <w:sz w:val="36"/>
                                <w:szCs w:val="36"/>
                              </w:rPr>
                              <w:t>(518) 371-RENT (7368)</w:t>
                            </w:r>
                          </w:p>
                          <w:p w14:paraId="5C8ED3B9" w14:textId="77B80FC7" w:rsidR="00897DF0" w:rsidRPr="00897DF0" w:rsidRDefault="00897DF0">
                            <w:pPr>
                              <w:rPr>
                                <w:b/>
                                <w:bCs/>
                                <w:color w:val="4A7B29" w:themeColor="accent2" w:themeShade="BF"/>
                                <w:sz w:val="28"/>
                                <w:szCs w:val="28"/>
                              </w:rPr>
                            </w:pPr>
                            <w:r w:rsidRPr="00897DF0">
                              <w:rPr>
                                <w:b/>
                                <w:bCs/>
                                <w:color w:val="4A7B29" w:themeColor="accent2" w:themeShade="BF"/>
                                <w:sz w:val="28"/>
                                <w:szCs w:val="28"/>
                              </w:rPr>
                              <w:t>DCGDevelopment.com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82FB" id="_x0000_s1028" type="#_x0000_t202" style="position:absolute;margin-left:367.65pt;margin-top:.8pt;width:185.9pt;height:122.9pt;z-index:251664383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">
                <v:textbox>
                  <w:txbxContent>
                    <w:p w14:paraId="08D61AAB" w14:textId="0E808171" w:rsidR="00897DF0" w:rsidRPr="00897DF0" w:rsidRDefault="00897DF0">
                      <w:pPr>
                        <w:rPr>
                          <w:rFonts w:ascii="Amasis MT Pro Black" w:hAnsi="Amasis MT Pro Black"/>
                          <w:b/>
                          <w:bCs/>
                          <w:color w:val="4A7B29" w:themeColor="accent2" w:themeShade="BF"/>
                          <w:sz w:val="48"/>
                          <w:szCs w:val="48"/>
                        </w:rPr>
                      </w:pPr>
                      <w:r w:rsidRPr="00897DF0">
                        <w:rPr>
                          <w:rFonts w:ascii="Amasis MT Pro Black" w:hAnsi="Amasis MT Pro Black"/>
                          <w:b/>
                          <w:bCs/>
                          <w:color w:val="4A7B29" w:themeColor="accent2" w:themeShade="BF"/>
                          <w:sz w:val="48"/>
                          <w:szCs w:val="48"/>
                        </w:rPr>
                        <w:t>DCG Development</w:t>
                      </w:r>
                    </w:p>
                    <w:p w14:paraId="5CF9255E" w14:textId="78C832E2" w:rsidR="00897DF0" w:rsidRPr="00897DF0" w:rsidRDefault="00897DF0">
                      <w:pPr>
                        <w:rPr>
                          <w:b/>
                          <w:bCs/>
                          <w:color w:val="4A7B29" w:themeColor="accent2" w:themeShade="BF"/>
                          <w:sz w:val="36"/>
                          <w:szCs w:val="36"/>
                        </w:rPr>
                      </w:pPr>
                      <w:r w:rsidRPr="00897DF0">
                        <w:rPr>
                          <w:b/>
                          <w:bCs/>
                          <w:color w:val="4A7B29" w:themeColor="accent2" w:themeShade="BF"/>
                          <w:sz w:val="36"/>
                          <w:szCs w:val="36"/>
                        </w:rPr>
                        <w:t>(518) 371-RENT (7368)</w:t>
                      </w:r>
                    </w:p>
                    <w:p w14:paraId="5C8ED3B9" w14:textId="77B80FC7" w:rsidR="00897DF0" w:rsidRPr="00897DF0" w:rsidRDefault="00897DF0">
                      <w:pPr>
                        <w:rPr>
                          <w:b/>
                          <w:bCs/>
                          <w:color w:val="4A7B29" w:themeColor="accent2" w:themeShade="BF"/>
                          <w:sz w:val="28"/>
                          <w:szCs w:val="28"/>
                        </w:rPr>
                      </w:pPr>
                      <w:r w:rsidRPr="00897DF0">
                        <w:rPr>
                          <w:b/>
                          <w:bCs/>
                          <w:color w:val="4A7B29" w:themeColor="accent2" w:themeShade="BF"/>
                          <w:sz w:val="28"/>
                          <w:szCs w:val="28"/>
                        </w:rPr>
                        <w:t>DCGDevelopment.com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C92A5E" w14:textId="4047BE3C" w:rsidR="004C222F" w:rsidRPr="004C222F" w:rsidRDefault="004C222F" w:rsidP="004C222F"/>
    <w:p w14:paraId="739A0F5C" w14:textId="77777777" w:rsidR="004C222F" w:rsidRPr="004C222F" w:rsidRDefault="004C222F" w:rsidP="004C222F"/>
    <w:p w14:paraId="1FFDD507" w14:textId="77777777" w:rsidR="004C222F" w:rsidRPr="004C222F" w:rsidRDefault="004C222F" w:rsidP="004C222F"/>
    <w:p w14:paraId="6DBF98F2" w14:textId="1425A98D" w:rsidR="004C222F" w:rsidRPr="004C222F" w:rsidRDefault="005B2BD5" w:rsidP="004C222F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8C0C472" wp14:editId="4B17ECD7">
            <wp:simplePos x="0" y="0"/>
            <wp:positionH relativeFrom="margin">
              <wp:posOffset>-57072</wp:posOffset>
            </wp:positionH>
            <wp:positionV relativeFrom="margin">
              <wp:posOffset>4705350</wp:posOffset>
            </wp:positionV>
            <wp:extent cx="4545330" cy="2667000"/>
            <wp:effectExtent l="0" t="0" r="7620" b="0"/>
            <wp:wrapSquare wrapText="bothSides"/>
            <wp:docPr id="959837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3787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533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C7CB8" w14:textId="631ABF31" w:rsidR="004C222F" w:rsidRPr="004C222F" w:rsidRDefault="00E12482" w:rsidP="004C222F">
      <w:r w:rsidRPr="004C222F">
        <w:rPr>
          <w:rFonts w:ascii="Aptos" w:eastAsia="Times New Roman" w:hAnsi="Aptos" w:cs="Times New Roman"/>
          <w:noProof/>
          <w:sz w:val="24"/>
          <w:szCs w:val="24"/>
          <w:lang w:eastAsia="en-US"/>
          <w14:ligatures w14:val="standardContextual"/>
        </w:rPr>
        <w:drawing>
          <wp:inline distT="0" distB="0" distL="0" distR="0" wp14:anchorId="334B46EC" wp14:editId="083D3262">
            <wp:extent cx="3174838" cy="4528266"/>
            <wp:effectExtent l="0" t="0" r="0" b="0"/>
            <wp:docPr id="1553578863" name="Picture 13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78863" name="Picture 13" descr="A blueprint of a building&#10;&#10;AI-generated content may be incorrect."/>
                    <pic:cNvPicPr/>
                  </pic:nvPicPr>
                  <pic:blipFill rotWithShape="1">
                    <a:blip r:embed="rId13"/>
                    <a:srcRect l="-5383" t="-10294" r="-5336" b="3882"/>
                    <a:stretch/>
                  </pic:blipFill>
                  <pic:spPr bwMode="auto">
                    <a:xfrm rot="16200000">
                      <a:off x="0" y="0"/>
                      <a:ext cx="3213833" cy="458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3D917" w14:textId="053B2FC5" w:rsidR="004C222F" w:rsidRDefault="004C222F" w:rsidP="004C222F"/>
    <w:p w14:paraId="63B48F38" w14:textId="53209C28" w:rsidR="004C222F" w:rsidRPr="004C222F" w:rsidRDefault="004C222F" w:rsidP="004C222F">
      <w:pPr>
        <w:tabs>
          <w:tab w:val="left" w:pos="4785"/>
        </w:tabs>
      </w:pPr>
      <w:r>
        <w:tab/>
      </w:r>
    </w:p>
    <w:tbl>
      <w:tblPr>
        <w:tblW w:w="5962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rochure Layout - Outside"/>
      </w:tblPr>
      <w:tblGrid>
        <w:gridCol w:w="4299"/>
        <w:gridCol w:w="637"/>
        <w:gridCol w:w="4969"/>
        <w:gridCol w:w="498"/>
        <w:gridCol w:w="4247"/>
        <w:gridCol w:w="2521"/>
      </w:tblGrid>
      <w:tr w:rsidR="001E0365" w:rsidRPr="00DD7039" w14:paraId="6F5C79B7" w14:textId="77777777" w:rsidTr="0059762F">
        <w:trPr>
          <w:trHeight w:val="7200"/>
          <w:jc w:val="center"/>
        </w:trPr>
        <w:tc>
          <w:tcPr>
            <w:tcW w:w="4298" w:type="dxa"/>
            <w:vMerge w:val="restart"/>
          </w:tcPr>
          <w:p w14:paraId="566B8277" w14:textId="08FD2E46" w:rsidR="001E0365" w:rsidRPr="00D032CE" w:rsidRDefault="001E0365" w:rsidP="0059762F">
            <w:pPr>
              <w:pStyle w:val="BlockHeading"/>
              <w:rPr>
                <w:szCs w:val="48"/>
              </w:rPr>
            </w:pPr>
          </w:p>
        </w:tc>
        <w:tc>
          <w:tcPr>
            <w:tcW w:w="637" w:type="dxa"/>
            <w:vMerge w:val="restart"/>
          </w:tcPr>
          <w:p w14:paraId="7578E4CC" w14:textId="7EDE7907" w:rsidR="001E0365" w:rsidRPr="0059762F" w:rsidRDefault="001E0365" w:rsidP="00FF0E31">
            <w:pPr>
              <w:spacing w:after="160" w:line="259" w:lineRule="auto"/>
              <w:rPr>
                <w:rFonts w:asciiTheme="majorHAnsi" w:hAnsiTheme="majorHAnsi"/>
                <w:sz w:val="30"/>
                <w:szCs w:val="30"/>
              </w:rPr>
            </w:pPr>
          </w:p>
        </w:tc>
        <w:tc>
          <w:tcPr>
            <w:tcW w:w="4969" w:type="dxa"/>
            <w:vMerge w:val="restart"/>
          </w:tcPr>
          <w:p w14:paraId="4D7ADD44" w14:textId="12F8E514" w:rsidR="009147BE" w:rsidRPr="0059762F" w:rsidRDefault="009147BE" w:rsidP="00C827F7">
            <w:pPr>
              <w:rPr>
                <w:sz w:val="30"/>
                <w:szCs w:val="30"/>
              </w:rPr>
            </w:pPr>
          </w:p>
        </w:tc>
        <w:tc>
          <w:tcPr>
            <w:tcW w:w="498" w:type="dxa"/>
            <w:vMerge w:val="restart"/>
          </w:tcPr>
          <w:p w14:paraId="7D874A3F" w14:textId="4EA95BCF" w:rsidR="001E0365" w:rsidRDefault="001E0365" w:rsidP="00FF0E31"/>
        </w:tc>
        <w:tc>
          <w:tcPr>
            <w:tcW w:w="6768" w:type="dxa"/>
            <w:gridSpan w:val="2"/>
          </w:tcPr>
          <w:p w14:paraId="1A5CAAD5" w14:textId="2AA65722" w:rsidR="001F3448" w:rsidRDefault="001F3448" w:rsidP="00897DF0">
            <w:pPr>
              <w:pStyle w:val="Title"/>
              <w:rPr>
                <w:b w:val="0"/>
                <w:bCs/>
                <w:sz w:val="32"/>
                <w:szCs w:val="32"/>
              </w:rPr>
            </w:pPr>
          </w:p>
          <w:p w14:paraId="4A385D34" w14:textId="41A8E6A0" w:rsidR="001E0365" w:rsidRPr="00F9063B" w:rsidRDefault="001E0365" w:rsidP="001F3448">
            <w:pPr>
              <w:pStyle w:val="Subtitle"/>
              <w:rPr>
                <w:sz w:val="16"/>
              </w:rPr>
            </w:pPr>
          </w:p>
        </w:tc>
      </w:tr>
      <w:tr w:rsidR="001E0365" w:rsidRPr="00DD7039" w14:paraId="4259868D" w14:textId="77777777" w:rsidTr="0059762F">
        <w:trPr>
          <w:gridAfter w:val="1"/>
          <w:wAfter w:w="2521" w:type="dxa"/>
          <w:trHeight w:val="2691"/>
          <w:jc w:val="center"/>
        </w:trPr>
        <w:tc>
          <w:tcPr>
            <w:tcW w:w="4298" w:type="dxa"/>
            <w:vMerge/>
          </w:tcPr>
          <w:p w14:paraId="49B65BEA" w14:textId="77777777" w:rsidR="001E0365" w:rsidRDefault="001E0365" w:rsidP="00FF0E31">
            <w:pPr>
              <w:pStyle w:val="BlockHeading"/>
            </w:pPr>
          </w:p>
        </w:tc>
        <w:tc>
          <w:tcPr>
            <w:tcW w:w="637" w:type="dxa"/>
            <w:vMerge/>
          </w:tcPr>
          <w:p w14:paraId="73F0F25A" w14:textId="77777777" w:rsidR="001E0365" w:rsidRPr="00DD7039" w:rsidRDefault="001E0365" w:rsidP="00FF0E31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969" w:type="dxa"/>
            <w:vMerge/>
          </w:tcPr>
          <w:p w14:paraId="7D8E586F" w14:textId="77777777" w:rsidR="001E0365" w:rsidRDefault="001E0365" w:rsidP="00FF0E31">
            <w:pPr>
              <w:pStyle w:val="Heading2Alternate"/>
            </w:pPr>
          </w:p>
        </w:tc>
        <w:tc>
          <w:tcPr>
            <w:tcW w:w="498" w:type="dxa"/>
            <w:vMerge/>
          </w:tcPr>
          <w:p w14:paraId="58E39056" w14:textId="77777777" w:rsidR="001E0365" w:rsidRDefault="001E0365" w:rsidP="00FF0E31"/>
        </w:tc>
        <w:tc>
          <w:tcPr>
            <w:tcW w:w="4247" w:type="dxa"/>
          </w:tcPr>
          <w:p w14:paraId="01F22A9D" w14:textId="0C905DEE" w:rsidR="00D032CE" w:rsidRPr="007D76C0" w:rsidRDefault="00D032CE" w:rsidP="001E03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7F8BADEE" w14:textId="5FA396BE" w:rsidR="00F33C34" w:rsidRDefault="00F33C34" w:rsidP="00897DF0"/>
    <w:sectPr w:rsidR="00F33C34" w:rsidSect="00B418C8">
      <w:pgSz w:w="15840" w:h="12240" w:orient="landscape" w:code="1"/>
      <w:pgMar w:top="0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73A98" w14:textId="77777777" w:rsidR="00C827F7" w:rsidRDefault="00C827F7" w:rsidP="00DD7039">
      <w:pPr>
        <w:spacing w:after="0" w:line="240" w:lineRule="auto"/>
      </w:pPr>
      <w:r>
        <w:separator/>
      </w:r>
    </w:p>
  </w:endnote>
  <w:endnote w:type="continuationSeparator" w:id="0">
    <w:p w14:paraId="027F3747" w14:textId="77777777" w:rsidR="00C827F7" w:rsidRDefault="00C827F7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FF3F2" w14:textId="77777777" w:rsidR="00C827F7" w:rsidRDefault="00C827F7" w:rsidP="00DD7039">
      <w:pPr>
        <w:spacing w:after="0" w:line="240" w:lineRule="auto"/>
      </w:pPr>
      <w:r>
        <w:separator/>
      </w:r>
    </w:p>
  </w:footnote>
  <w:footnote w:type="continuationSeparator" w:id="0">
    <w:p w14:paraId="2716BDDF" w14:textId="77777777" w:rsidR="00C827F7" w:rsidRDefault="00C827F7" w:rsidP="00DD7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34802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mailMerge>
    <w:mainDocumentType w:val="email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F7"/>
    <w:rsid w:val="00032F1A"/>
    <w:rsid w:val="0009727F"/>
    <w:rsid w:val="000C7D11"/>
    <w:rsid w:val="00107813"/>
    <w:rsid w:val="00143B11"/>
    <w:rsid w:val="00172E8B"/>
    <w:rsid w:val="001B5D14"/>
    <w:rsid w:val="001E0365"/>
    <w:rsid w:val="001F3448"/>
    <w:rsid w:val="00240276"/>
    <w:rsid w:val="002F73F1"/>
    <w:rsid w:val="00330144"/>
    <w:rsid w:val="0033735F"/>
    <w:rsid w:val="003C1511"/>
    <w:rsid w:val="00411B96"/>
    <w:rsid w:val="00430591"/>
    <w:rsid w:val="00460EF8"/>
    <w:rsid w:val="004725D9"/>
    <w:rsid w:val="00475492"/>
    <w:rsid w:val="00483D9A"/>
    <w:rsid w:val="00490CB8"/>
    <w:rsid w:val="004B730C"/>
    <w:rsid w:val="004C0D5A"/>
    <w:rsid w:val="004C222F"/>
    <w:rsid w:val="0053203A"/>
    <w:rsid w:val="00551578"/>
    <w:rsid w:val="00571059"/>
    <w:rsid w:val="0059762F"/>
    <w:rsid w:val="005A5551"/>
    <w:rsid w:val="005B2BD5"/>
    <w:rsid w:val="005D66EA"/>
    <w:rsid w:val="00657049"/>
    <w:rsid w:val="00674EF6"/>
    <w:rsid w:val="0068630D"/>
    <w:rsid w:val="006A4450"/>
    <w:rsid w:val="006D22BB"/>
    <w:rsid w:val="00710D3A"/>
    <w:rsid w:val="007159BD"/>
    <w:rsid w:val="00787685"/>
    <w:rsid w:val="007D76C0"/>
    <w:rsid w:val="00807373"/>
    <w:rsid w:val="00826FB8"/>
    <w:rsid w:val="00897DF0"/>
    <w:rsid w:val="008B6C9F"/>
    <w:rsid w:val="008D146D"/>
    <w:rsid w:val="009123FB"/>
    <w:rsid w:val="009147BE"/>
    <w:rsid w:val="00961FD4"/>
    <w:rsid w:val="00994AB9"/>
    <w:rsid w:val="009B6A8C"/>
    <w:rsid w:val="00A03187"/>
    <w:rsid w:val="00A165BE"/>
    <w:rsid w:val="00A21AC6"/>
    <w:rsid w:val="00A32E9C"/>
    <w:rsid w:val="00A71B0A"/>
    <w:rsid w:val="00A77242"/>
    <w:rsid w:val="00B01A94"/>
    <w:rsid w:val="00B0634C"/>
    <w:rsid w:val="00B35B2F"/>
    <w:rsid w:val="00B418C8"/>
    <w:rsid w:val="00B5749E"/>
    <w:rsid w:val="00BC2EFF"/>
    <w:rsid w:val="00BD43AD"/>
    <w:rsid w:val="00C261C4"/>
    <w:rsid w:val="00C80AE7"/>
    <w:rsid w:val="00C827F7"/>
    <w:rsid w:val="00C87607"/>
    <w:rsid w:val="00C91E8B"/>
    <w:rsid w:val="00C96CC9"/>
    <w:rsid w:val="00CC605C"/>
    <w:rsid w:val="00CD0EBE"/>
    <w:rsid w:val="00CE1915"/>
    <w:rsid w:val="00D032CE"/>
    <w:rsid w:val="00D14FD3"/>
    <w:rsid w:val="00D61E49"/>
    <w:rsid w:val="00D71AED"/>
    <w:rsid w:val="00D8185B"/>
    <w:rsid w:val="00D905B5"/>
    <w:rsid w:val="00DD7039"/>
    <w:rsid w:val="00DF07F0"/>
    <w:rsid w:val="00DF27E8"/>
    <w:rsid w:val="00E12482"/>
    <w:rsid w:val="00E23212"/>
    <w:rsid w:val="00E31A40"/>
    <w:rsid w:val="00E36126"/>
    <w:rsid w:val="00EA3DA4"/>
    <w:rsid w:val="00EC0721"/>
    <w:rsid w:val="00EF32F7"/>
    <w:rsid w:val="00F0086D"/>
    <w:rsid w:val="00F33C34"/>
    <w:rsid w:val="00F83363"/>
    <w:rsid w:val="00F87DDD"/>
    <w:rsid w:val="00F9063B"/>
    <w:rsid w:val="00FE638D"/>
    <w:rsid w:val="06BBE276"/>
    <w:rsid w:val="07206F2F"/>
    <w:rsid w:val="1B99CEA6"/>
    <w:rsid w:val="1F7585B5"/>
    <w:rsid w:val="2A6332C2"/>
    <w:rsid w:val="2AEB311E"/>
    <w:rsid w:val="31AB5BD3"/>
    <w:rsid w:val="37E77974"/>
    <w:rsid w:val="419D7A6D"/>
    <w:rsid w:val="474397C9"/>
    <w:rsid w:val="63125CFC"/>
    <w:rsid w:val="6764639D"/>
    <w:rsid w:val="73032720"/>
    <w:rsid w:val="73DA9788"/>
    <w:rsid w:val="7F5B8F8F"/>
    <w:rsid w:val="7F7FB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CE986C"/>
  <w15:chartTrackingRefBased/>
  <w15:docId w15:val="{37C68469-D6A6-4428-9D74-370F0EE0A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AED"/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rsid w:val="001E0365"/>
    <w:pPr>
      <w:spacing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3"/>
    <w:rsid w:val="001E0365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SubtitleChar">
    <w:name w:val="Subtitle Char"/>
    <w:basedOn w:val="DefaultParagraphFont"/>
    <w:link w:val="Subtitle"/>
    <w:uiPriority w:val="4"/>
    <w:rsid w:val="00DF27E8"/>
    <w:rPr>
      <w:rFonts w:asciiTheme="majorHAnsi" w:hAnsiTheme="majorHAnsi"/>
      <w:sz w:val="24"/>
    </w:rPr>
  </w:style>
  <w:style w:type="paragraph" w:customStyle="1" w:styleId="Organization">
    <w:name w:val="Organization"/>
    <w:basedOn w:val="Normal"/>
    <w:next w:val="Normal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BlockText">
    <w:name w:val="Block Text"/>
    <w:basedOn w:val="Normal"/>
    <w:uiPriority w:val="2"/>
    <w:qFormat/>
    <w:rsid w:val="00E36126"/>
    <w:pPr>
      <w:spacing w:before="260" w:after="260" w:line="240" w:lineRule="auto"/>
    </w:pPr>
    <w:rPr>
      <w:color w:val="000000" w:themeColor="text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Heading3Char">
    <w:name w:val="Heading 3 Char"/>
    <w:basedOn w:val="DefaultParagraphFont"/>
    <w:link w:val="Heading3"/>
    <w:uiPriority w:val="2"/>
    <w:rsid w:val="00330144"/>
    <w:rPr>
      <w:rFonts w:asciiTheme="majorHAnsi" w:hAnsiTheme="majorHAnsi"/>
      <w:b/>
      <w:bCs/>
      <w:sz w:val="22"/>
    </w:rPr>
  </w:style>
  <w:style w:type="paragraph" w:styleId="Quote">
    <w:name w:val="Quote"/>
    <w:basedOn w:val="Normal"/>
    <w:next w:val="Normal"/>
    <w:link w:val="QuoteChar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QuoteChar">
    <w:name w:val="Quote Char"/>
    <w:basedOn w:val="DefaultParagraphFont"/>
    <w:link w:val="Quote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BlockHeading">
    <w:name w:val="Block Heading"/>
    <w:basedOn w:val="Normal"/>
    <w:uiPriority w:val="2"/>
    <w:qFormat/>
    <w:rsid w:val="00E36126"/>
    <w:pPr>
      <w:spacing w:before="1200" w:after="0" w:line="240" w:lineRule="auto"/>
    </w:pPr>
    <w:rPr>
      <w:rFonts w:asciiTheme="majorHAnsi" w:eastAsiaTheme="majorEastAsia" w:hAnsiTheme="majorHAnsi" w:cstheme="majorBidi"/>
      <w:b/>
      <w:color w:val="000000" w:themeColor="text1"/>
      <w:sz w:val="48"/>
    </w:rPr>
  </w:style>
  <w:style w:type="paragraph" w:customStyle="1" w:styleId="BlockText2">
    <w:name w:val="Block Text 2"/>
    <w:basedOn w:val="Normal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Header">
    <w:name w:val="header"/>
    <w:basedOn w:val="Normal"/>
    <w:link w:val="Header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4EF6"/>
    <w:rPr>
      <w:color w:val="auto"/>
      <w:sz w:val="22"/>
    </w:rPr>
  </w:style>
  <w:style w:type="paragraph" w:styleId="Footer">
    <w:name w:val="footer"/>
    <w:basedOn w:val="Normal"/>
    <w:link w:val="Footer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4EF6"/>
    <w:rPr>
      <w:color w:val="auto"/>
      <w:sz w:val="22"/>
    </w:rPr>
  </w:style>
  <w:style w:type="paragraph" w:customStyle="1" w:styleId="Heading2Alternate">
    <w:name w:val="Heading 2 Alternate"/>
    <w:basedOn w:val="Heading2"/>
    <w:uiPriority w:val="2"/>
    <w:qFormat/>
    <w:rsid w:val="00A21AC6"/>
    <w:pPr>
      <w:spacing w:before="5680"/>
    </w:pPr>
  </w:style>
  <w:style w:type="paragraph" w:customStyle="1" w:styleId="Heading3Alternate">
    <w:name w:val="Heading 3 Alternate"/>
    <w:basedOn w:val="Heading3"/>
    <w:uiPriority w:val="2"/>
    <w:qFormat/>
    <w:rsid w:val="00C80AE7"/>
    <w:pPr>
      <w:jc w:val="center"/>
    </w:pPr>
  </w:style>
  <w:style w:type="paragraph" w:customStyle="1" w:styleId="NormalAlternate">
    <w:name w:val="Normal Alternate"/>
    <w:basedOn w:val="Normal"/>
    <w:qFormat/>
    <w:rsid w:val="00CD0EBE"/>
    <w:pPr>
      <w:spacing w:before="5160"/>
    </w:pPr>
  </w:style>
  <w:style w:type="paragraph" w:customStyle="1" w:styleId="Contact">
    <w:name w:val="Contact"/>
    <w:basedOn w:val="Normal"/>
    <w:next w:val="Normal"/>
    <w:link w:val="ContactChar"/>
    <w:uiPriority w:val="99"/>
    <w:qFormat/>
    <w:rsid w:val="00C80AE7"/>
    <w:pPr>
      <w:spacing w:after="0" w:line="240" w:lineRule="auto"/>
      <w:jc w:val="center"/>
    </w:pPr>
  </w:style>
  <w:style w:type="character" w:customStyle="1" w:styleId="ContactChar">
    <w:name w:val="Contact Char"/>
    <w:basedOn w:val="DefaultParagraphFont"/>
    <w:link w:val="Contact"/>
    <w:uiPriority w:val="99"/>
    <w:rsid w:val="00C80AE7"/>
    <w:rPr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wnGalarneau\AppData\Roaming\Microsoft\Templates\Interior%20design%20brochure.dotx" TargetMode="External"/></Relationship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4ECFB1-16E2-4F1C-9A47-A73EE501AA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AB7E23-DB27-41C4-9F07-ABE4561DB8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3AD103-B3EC-44F1-BE39-C0FC018D389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AC529C90-49B3-4BE1-AA00-A96ED5736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Interior design brochure</Template>
  <TotalTime>150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Dawn Galarneau</dc:creator>
  <cp:lastModifiedBy>Dawn Galarneau</cp:lastModifiedBy>
  <cp:revision>8</cp:revision>
  <cp:lastPrinted>2025-04-22T13:47:00Z</cp:lastPrinted>
  <dcterms:created xsi:type="dcterms:W3CDTF">2025-04-18T13:45:00Z</dcterms:created>
  <dcterms:modified xsi:type="dcterms:W3CDTF">2025-04-22T13:47:00Z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